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6CFD0" w14:textId="77777777" w:rsidR="003147F6" w:rsidRPr="003147F6" w:rsidRDefault="003147F6" w:rsidP="003147F6">
      <w:pPr>
        <w:pStyle w:val="Header"/>
        <w:jc w:val="center"/>
        <w:rPr>
          <w:rFonts w:ascii="Times New Roman" w:hAnsi="Times New Roman" w:cs="Times New Roman"/>
          <w:color w:val="00B0F0"/>
          <w:sz w:val="40"/>
          <w:szCs w:val="40"/>
          <w:u w:val="single"/>
        </w:rPr>
      </w:pPr>
      <w:r w:rsidRPr="003147F6">
        <w:rPr>
          <w:rFonts w:ascii="Times New Roman" w:eastAsia="Times New Roman" w:hAnsi="Times New Roman" w:cs="Times New Roman"/>
          <w:b/>
          <w:color w:val="00B0F0"/>
          <w:sz w:val="24"/>
          <w:szCs w:val="24"/>
          <w:u w:val="single"/>
        </w:rPr>
        <w:t>FICHA DE IDENTIFICAÇÃO DOS AUTORES</w:t>
      </w:r>
    </w:p>
    <w:p w14:paraId="2FC75868" w14:textId="77777777" w:rsidR="003147F6" w:rsidRDefault="003147F6" w:rsidP="00410518">
      <w:pPr>
        <w:tabs>
          <w:tab w:val="left" w:pos="55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</w:p>
    <w:p w14:paraId="00DFD96F" w14:textId="77777777" w:rsidR="003147F6" w:rsidRDefault="003147F6" w:rsidP="00410518">
      <w:pPr>
        <w:tabs>
          <w:tab w:val="left" w:pos="55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</w:p>
    <w:p w14:paraId="29A4296E" w14:textId="77777777" w:rsidR="003147F6" w:rsidRDefault="003147F6" w:rsidP="00410518">
      <w:pPr>
        <w:tabs>
          <w:tab w:val="left" w:pos="55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</w:p>
    <w:p w14:paraId="4ACA0A03" w14:textId="77777777" w:rsidR="003147F6" w:rsidRDefault="003147F6" w:rsidP="00410518">
      <w:pPr>
        <w:tabs>
          <w:tab w:val="left" w:pos="55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</w:p>
    <w:p w14:paraId="3EAEB4FD" w14:textId="77777777" w:rsidR="003147F6" w:rsidRDefault="003147F6" w:rsidP="00410518">
      <w:pPr>
        <w:tabs>
          <w:tab w:val="left" w:pos="55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</w:p>
    <w:p w14:paraId="4A97D767" w14:textId="43EEE407" w:rsidR="00410518" w:rsidRPr="005901FF" w:rsidRDefault="00410518" w:rsidP="00410518">
      <w:pPr>
        <w:tabs>
          <w:tab w:val="left" w:pos="555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pt-BR"/>
        </w:rPr>
      </w:pPr>
      <w:r w:rsidRPr="005901FF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TÍTULO DO ARTIGO</w:t>
      </w:r>
    </w:p>
    <w:p w14:paraId="3E2F6B3A" w14:textId="77777777" w:rsidR="00410518" w:rsidRPr="00410518" w:rsidRDefault="00410518" w:rsidP="0041051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C315D9F" w14:textId="5E9A02B6" w:rsidR="00410518" w:rsidRPr="00C740BC" w:rsidRDefault="0013590E" w:rsidP="00C740BC">
      <w:pPr>
        <w:spacing w:after="0" w:line="240" w:lineRule="auto"/>
        <w:jc w:val="right"/>
        <w:rPr>
          <w:rFonts w:ascii="Times New Roman" w:eastAsia="Times New Roman" w:hAnsi="Times New Roman" w:cs="Times New Roman"/>
          <w:vertAlign w:val="superscript"/>
          <w:lang w:eastAsia="pt-BR"/>
        </w:rPr>
      </w:pPr>
      <w:r w:rsidRPr="005C2CD2">
        <w:rPr>
          <w:rFonts w:ascii="Times New Roman" w:eastAsia="Times New Roman" w:hAnsi="Times New Roman" w:cs="Times New Roman"/>
          <w:lang w:eastAsia="pt-BR"/>
        </w:rPr>
        <w:t xml:space="preserve">Nome </w:t>
      </w:r>
      <w:r w:rsidR="0020518F" w:rsidRPr="005C2CD2">
        <w:rPr>
          <w:rFonts w:ascii="Times New Roman" w:eastAsia="Times New Roman" w:hAnsi="Times New Roman" w:cs="Times New Roman"/>
          <w:lang w:eastAsia="pt-BR"/>
        </w:rPr>
        <w:t>do A</w:t>
      </w:r>
      <w:r w:rsidRPr="005C2CD2">
        <w:rPr>
          <w:rFonts w:ascii="Times New Roman" w:eastAsia="Times New Roman" w:hAnsi="Times New Roman" w:cs="Times New Roman"/>
          <w:lang w:eastAsia="pt-BR"/>
        </w:rPr>
        <w:t>luno</w:t>
      </w:r>
      <w:r w:rsidR="00C740BC">
        <w:rPr>
          <w:rFonts w:ascii="Times New Roman" w:eastAsia="Times New Roman" w:hAnsi="Times New Roman" w:cs="Times New Roman"/>
          <w:vertAlign w:val="superscript"/>
          <w:lang w:eastAsia="pt-BR"/>
        </w:rPr>
        <w:t>1</w:t>
      </w:r>
    </w:p>
    <w:p w14:paraId="4CE17686" w14:textId="2B1EA297" w:rsidR="00410518" w:rsidRPr="00C740BC" w:rsidRDefault="0013590E" w:rsidP="00C740BC">
      <w:pPr>
        <w:spacing w:after="0" w:line="240" w:lineRule="auto"/>
        <w:jc w:val="right"/>
        <w:rPr>
          <w:rFonts w:ascii="Times New Roman" w:eastAsia="Times New Roman" w:hAnsi="Times New Roman" w:cs="Times New Roman"/>
          <w:vertAlign w:val="superscript"/>
          <w:lang w:eastAsia="pt-BR"/>
        </w:rPr>
      </w:pPr>
      <w:r w:rsidRPr="005C2CD2">
        <w:rPr>
          <w:rFonts w:ascii="Times New Roman" w:eastAsia="Times New Roman" w:hAnsi="Times New Roman" w:cs="Times New Roman"/>
          <w:lang w:eastAsia="pt-BR"/>
        </w:rPr>
        <w:t xml:space="preserve">Nome </w:t>
      </w:r>
      <w:r w:rsidR="0020518F" w:rsidRPr="005C2CD2">
        <w:rPr>
          <w:rFonts w:ascii="Times New Roman" w:eastAsia="Times New Roman" w:hAnsi="Times New Roman" w:cs="Times New Roman"/>
          <w:lang w:eastAsia="pt-BR"/>
        </w:rPr>
        <w:t>Orientador</w:t>
      </w:r>
      <w:r w:rsidR="00C740BC">
        <w:rPr>
          <w:rFonts w:ascii="Times New Roman" w:eastAsia="Times New Roman" w:hAnsi="Times New Roman" w:cs="Times New Roman"/>
          <w:vertAlign w:val="superscript"/>
          <w:lang w:eastAsia="pt-BR"/>
        </w:rPr>
        <w:t>2</w:t>
      </w:r>
    </w:p>
    <w:p w14:paraId="008CE3C0" w14:textId="77777777" w:rsidR="00410518" w:rsidRPr="00410518" w:rsidRDefault="00410518" w:rsidP="00C740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D2D62F6" w14:textId="77777777" w:rsidR="00410518" w:rsidRPr="005C2CD2" w:rsidRDefault="00410518" w:rsidP="00C740B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</w:p>
    <w:p w14:paraId="1DF5104A" w14:textId="24056010" w:rsidR="00C740BC" w:rsidRDefault="00C740BC" w:rsidP="00C740B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Mestre em Educação pela Must University, Licenciado em Geografia pela Universidade Estadual do Ceará. Especialista em Gestão Escolar pela Faculdade Única. E-mail: </w:t>
      </w:r>
      <w:hyperlink r:id="rId12" w:history="1">
        <w:r w:rsidR="00080CC4" w:rsidRPr="00C425C8">
          <w:rPr>
            <w:rStyle w:val="Hyperlink"/>
            <w:rFonts w:ascii="Times New Roman" w:eastAsia="Times New Roman" w:hAnsi="Times New Roman" w:cs="Times New Roman"/>
            <w:sz w:val="20"/>
            <w:szCs w:val="20"/>
          </w:rPr>
          <w:t>nome@student.mustedu.com</w:t>
        </w:r>
      </w:hyperlink>
      <w:r w:rsidR="00080CC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14:paraId="24401B4C" w14:textId="77777777" w:rsidR="00C740BC" w:rsidRDefault="00C740BC" w:rsidP="00C740B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1A1DB2D" w14:textId="77777777" w:rsidR="00C740BC" w:rsidRDefault="00C740BC" w:rsidP="00C740B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</w:p>
    <w:p w14:paraId="063DD74C" w14:textId="2BD85317" w:rsidR="003A698F" w:rsidRPr="00422A50" w:rsidRDefault="00C740BC" w:rsidP="00C740B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Doutora e Mestre em Educação pela Pontifícia Universidade Católica do Paraná. Graduada em Pedagogia pela Universidade Federal do Paraná. Especialista em Filosofia da Educação. E-mail: </w:t>
      </w:r>
      <w:hyperlink r:id="rId13" w:history="1">
        <w:r w:rsidR="00C061FD" w:rsidRPr="00C425C8">
          <w:rPr>
            <w:rStyle w:val="Hyperlink"/>
            <w:rFonts w:ascii="Times New Roman" w:eastAsia="Times New Roman" w:hAnsi="Times New Roman" w:cs="Times New Roman"/>
            <w:sz w:val="20"/>
            <w:szCs w:val="20"/>
          </w:rPr>
          <w:t>prof@mustedu.com</w:t>
        </w:r>
      </w:hyperlink>
      <w:r w:rsidR="00C061F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sectPr w:rsidR="003A698F" w:rsidRPr="00422A50" w:rsidSect="005C2CD2">
      <w:headerReference w:type="default" r:id="rId14"/>
      <w:footerReference w:type="default" r:id="rId15"/>
      <w:pgSz w:w="12240" w:h="15840" w:code="9"/>
      <w:pgMar w:top="1699" w:right="1699" w:bottom="1699" w:left="1699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1EDC3" w14:textId="77777777" w:rsidR="00C86A35" w:rsidRDefault="00C86A35">
      <w:pPr>
        <w:spacing w:after="0" w:line="240" w:lineRule="auto"/>
      </w:pPr>
      <w:r>
        <w:separator/>
      </w:r>
    </w:p>
  </w:endnote>
  <w:endnote w:type="continuationSeparator" w:id="0">
    <w:p w14:paraId="3EE7A0BD" w14:textId="77777777" w:rsidR="00C86A35" w:rsidRDefault="00C86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F7357FB-8BC2-476B-8192-EA41CEF08EAD}"/>
    <w:embedBold r:id="rId2" w:fontKey="{1DBCDAA0-7B63-480B-8503-89DA5C24471A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DEB599CC-D087-455E-BE03-8FCF9B04A23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F627E159-3B7B-4651-B3DF-C58B5D214D85}"/>
    <w:embedItalic r:id="rId5" w:fontKey="{F8B7CC57-5BA1-4D8D-AAD7-0C798B890CF7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35D1C7D8-C9F0-47CA-AA9C-CF266B52E704}"/>
    <w:embedBold r:id="rId7" w:fontKey="{C6FB3CCC-9441-42A4-820C-331595E694F8}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AFDD395B-4B96-4D52-9D6D-374E313EAB8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A4347" w14:textId="77777777" w:rsidR="008A7A3D" w:rsidRPr="00767569" w:rsidRDefault="008A7A3D" w:rsidP="008A7A3D">
    <w:pPr>
      <w:jc w:val="center"/>
      <w:rPr>
        <w:rFonts w:ascii="Aptos" w:eastAsia="Helvetica Neue" w:hAnsi="Aptos" w:cs="Aptos"/>
        <w:b/>
        <w:color w:val="002060"/>
        <w:sz w:val="18"/>
        <w:szCs w:val="18"/>
        <w:highlight w:val="white"/>
        <w:lang w:val="en-US"/>
      </w:rPr>
    </w:pPr>
    <w:r w:rsidRPr="00767569">
      <w:rPr>
        <w:rFonts w:ascii="Aptos" w:eastAsia="Helvetica Neue" w:hAnsi="Aptos" w:cs="Aptos"/>
        <w:b/>
        <w:color w:val="002060"/>
        <w:sz w:val="18"/>
        <w:szCs w:val="18"/>
        <w:highlight w:val="white"/>
        <w:lang w:val="en-US"/>
      </w:rPr>
      <w:t>MUST UNIVERSITY</w:t>
    </w:r>
  </w:p>
  <w:p w14:paraId="7943D8FA" w14:textId="77777777" w:rsidR="008A7A3D" w:rsidRPr="00767569" w:rsidRDefault="008A7A3D" w:rsidP="008A7A3D">
    <w:pPr>
      <w:jc w:val="center"/>
      <w:rPr>
        <w:rFonts w:ascii="Aptos" w:eastAsia="Helvetica Neue" w:hAnsi="Aptos" w:cs="Aptos"/>
        <w:color w:val="262626"/>
        <w:sz w:val="18"/>
        <w:szCs w:val="18"/>
        <w:lang w:val="en-US"/>
      </w:rPr>
    </w:pPr>
    <w:r w:rsidRPr="00767569">
      <w:rPr>
        <w:rFonts w:ascii="Aptos" w:eastAsia="Helvetica Neue" w:hAnsi="Aptos" w:cs="Aptos"/>
        <w:color w:val="262626"/>
        <w:sz w:val="18"/>
        <w:szCs w:val="18"/>
        <w:lang w:val="en-US"/>
      </w:rPr>
      <w:t>70 SW 10th St, Deerfield Beach, FL 33441</w:t>
    </w:r>
    <w:r w:rsidRPr="00767569">
      <w:rPr>
        <w:rFonts w:ascii="Aptos" w:eastAsia="Helvetica Neue" w:hAnsi="Aptos" w:cs="Aptos"/>
        <w:color w:val="262626"/>
        <w:sz w:val="18"/>
        <w:szCs w:val="18"/>
        <w:highlight w:val="white"/>
        <w:lang w:val="en-US"/>
      </w:rPr>
      <w:t>, USA</w:t>
    </w:r>
    <w:r w:rsidRPr="00767569">
      <w:rPr>
        <w:rFonts w:ascii="Aptos" w:eastAsia="Helvetica Neue" w:hAnsi="Aptos" w:cs="Aptos"/>
        <w:color w:val="262626"/>
        <w:sz w:val="18"/>
        <w:szCs w:val="18"/>
        <w:lang w:val="en-US"/>
      </w:rPr>
      <w:br/>
    </w:r>
    <w:hyperlink r:id="rId1">
      <w:r w:rsidRPr="00767569">
        <w:rPr>
          <w:rFonts w:ascii="Aptos" w:eastAsia="Helvetica Neue" w:hAnsi="Aptos" w:cs="Aptos"/>
          <w:color w:val="262626"/>
          <w:sz w:val="18"/>
          <w:szCs w:val="18"/>
          <w:highlight w:val="white"/>
          <w:lang w:val="en-US"/>
        </w:rPr>
        <w:t>info@mustedu.com</w:t>
      </w:r>
    </w:hyperlink>
    <w:r w:rsidRPr="00767569">
      <w:rPr>
        <w:rFonts w:ascii="Aptos" w:eastAsia="Helvetica Neue" w:hAnsi="Aptos" w:cs="Aptos"/>
        <w:color w:val="262626"/>
        <w:sz w:val="18"/>
        <w:szCs w:val="18"/>
        <w:lang w:val="en-US"/>
      </w:rPr>
      <w:t xml:space="preserve"> | www.mustedu.com</w:t>
    </w:r>
  </w:p>
  <w:p w14:paraId="17FC9BE4" w14:textId="3AE7D506" w:rsidR="00230CEA" w:rsidRPr="00230CEA" w:rsidRDefault="008A7A3D" w:rsidP="008A7A3D">
    <w:pPr>
      <w:pStyle w:val="Footer"/>
      <w:jc w:val="center"/>
      <w:rPr>
        <w:sz w:val="16"/>
        <w:szCs w:val="16"/>
        <w:lang w:val="en-US"/>
      </w:rPr>
    </w:pPr>
    <w:r w:rsidRPr="00767569">
      <w:rPr>
        <w:rFonts w:ascii="Aptos" w:eastAsia="Helvetica Neue" w:hAnsi="Aptos" w:cs="Aptos"/>
        <w:color w:val="262626"/>
        <w:sz w:val="13"/>
        <w:szCs w:val="13"/>
        <w:highlight w:val="white"/>
        <w:lang w:val="en-US"/>
      </w:rPr>
      <w:t xml:space="preserve">MUST University®: licensed by Florida Commission for Independent Education. </w:t>
    </w:r>
    <w:r w:rsidRPr="00F44BDE">
      <w:rPr>
        <w:rFonts w:ascii="Aptos" w:eastAsia="Helvetica Neue" w:hAnsi="Aptos" w:cs="Aptos"/>
        <w:color w:val="262626"/>
        <w:sz w:val="13"/>
        <w:szCs w:val="13"/>
        <w:highlight w:val="white"/>
      </w:rPr>
      <w:t>License: 5593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18E0A" w14:textId="77777777" w:rsidR="00C86A35" w:rsidRDefault="00C86A35">
      <w:pPr>
        <w:spacing w:after="0" w:line="240" w:lineRule="auto"/>
      </w:pPr>
      <w:r>
        <w:separator/>
      </w:r>
    </w:p>
  </w:footnote>
  <w:footnote w:type="continuationSeparator" w:id="0">
    <w:p w14:paraId="4E41F444" w14:textId="77777777" w:rsidR="00C86A35" w:rsidRDefault="00C86A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E11C9" w14:textId="0CC33E91" w:rsidR="003147F6" w:rsidRDefault="003147F6">
    <w:pPr>
      <w:pStyle w:val="Header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3943FA99" wp14:editId="4C87AAFE">
          <wp:simplePos x="0" y="0"/>
          <wp:positionH relativeFrom="page">
            <wp:posOffset>2968625</wp:posOffset>
          </wp:positionH>
          <wp:positionV relativeFrom="page">
            <wp:posOffset>314960</wp:posOffset>
          </wp:positionV>
          <wp:extent cx="1598400" cy="590400"/>
          <wp:effectExtent l="0" t="0" r="1905" b="0"/>
          <wp:wrapSquare wrapText="bothSides"/>
          <wp:docPr id="2" name="Imagem 2" descr="Logo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Logotip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8400" cy="59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F7169"/>
    <w:multiLevelType w:val="multilevel"/>
    <w:tmpl w:val="318AEA50"/>
    <w:lvl w:ilvl="0">
      <w:start w:val="1"/>
      <w:numFmt w:val="decimal"/>
      <w:lvlText w:val="%1."/>
      <w:lvlJc w:val="left"/>
      <w:pPr>
        <w:tabs>
          <w:tab w:val="num" w:pos="216"/>
        </w:tabs>
        <w:ind w:left="187" w:hanging="187"/>
      </w:pPr>
      <w:rPr>
        <w:rFonts w:hint="default"/>
        <w:sz w:val="28"/>
        <w:szCs w:val="28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54F030F"/>
    <w:multiLevelType w:val="multilevel"/>
    <w:tmpl w:val="2BDA9E5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3415F52"/>
    <w:multiLevelType w:val="multilevel"/>
    <w:tmpl w:val="D61A5970"/>
    <w:styleLink w:val="CurrentList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7607F30"/>
    <w:multiLevelType w:val="multilevel"/>
    <w:tmpl w:val="49664A92"/>
    <w:lvl w:ilvl="0">
      <w:start w:val="1"/>
      <w:numFmt w:val="decimal"/>
      <w:lvlText w:val="%1."/>
      <w:lvlJc w:val="right"/>
      <w:pPr>
        <w:ind w:left="720" w:hanging="360"/>
      </w:pPr>
      <w:rPr>
        <w:b/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 w16cid:durableId="1699356234">
    <w:abstractNumId w:val="3"/>
  </w:num>
  <w:num w:numId="2" w16cid:durableId="1701081838">
    <w:abstractNumId w:val="0"/>
  </w:num>
  <w:num w:numId="3" w16cid:durableId="216363167">
    <w:abstractNumId w:val="2"/>
  </w:num>
  <w:num w:numId="4" w16cid:durableId="3885291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F22"/>
    <w:rsid w:val="00042A3E"/>
    <w:rsid w:val="000765DA"/>
    <w:rsid w:val="00080CC4"/>
    <w:rsid w:val="000A2F3F"/>
    <w:rsid w:val="000B20E1"/>
    <w:rsid w:val="000D3464"/>
    <w:rsid w:val="000F44B8"/>
    <w:rsid w:val="0013590E"/>
    <w:rsid w:val="001420A7"/>
    <w:rsid w:val="00143F2D"/>
    <w:rsid w:val="00147014"/>
    <w:rsid w:val="00155C89"/>
    <w:rsid w:val="00186641"/>
    <w:rsid w:val="001C0398"/>
    <w:rsid w:val="0020518F"/>
    <w:rsid w:val="002064B0"/>
    <w:rsid w:val="00227A0B"/>
    <w:rsid w:val="00230CEA"/>
    <w:rsid w:val="002A07FB"/>
    <w:rsid w:val="002A448C"/>
    <w:rsid w:val="002B3D93"/>
    <w:rsid w:val="003147F6"/>
    <w:rsid w:val="003A698F"/>
    <w:rsid w:val="003B7661"/>
    <w:rsid w:val="00410518"/>
    <w:rsid w:val="00422A50"/>
    <w:rsid w:val="00440A67"/>
    <w:rsid w:val="00483797"/>
    <w:rsid w:val="0049413A"/>
    <w:rsid w:val="004F3388"/>
    <w:rsid w:val="004F70C4"/>
    <w:rsid w:val="005127F9"/>
    <w:rsid w:val="005362DC"/>
    <w:rsid w:val="005901FF"/>
    <w:rsid w:val="005963D2"/>
    <w:rsid w:val="005C2CD2"/>
    <w:rsid w:val="005E638F"/>
    <w:rsid w:val="005F1E73"/>
    <w:rsid w:val="006116B9"/>
    <w:rsid w:val="0062239F"/>
    <w:rsid w:val="00703E2E"/>
    <w:rsid w:val="00727C95"/>
    <w:rsid w:val="00744B6F"/>
    <w:rsid w:val="00767569"/>
    <w:rsid w:val="0077056B"/>
    <w:rsid w:val="007A12F9"/>
    <w:rsid w:val="007A6532"/>
    <w:rsid w:val="007D6239"/>
    <w:rsid w:val="00885102"/>
    <w:rsid w:val="0089304B"/>
    <w:rsid w:val="008A5E33"/>
    <w:rsid w:val="008A7A3D"/>
    <w:rsid w:val="008F741D"/>
    <w:rsid w:val="00956A1D"/>
    <w:rsid w:val="009629B7"/>
    <w:rsid w:val="00985D96"/>
    <w:rsid w:val="009C1A1D"/>
    <w:rsid w:val="00A06187"/>
    <w:rsid w:val="00A611B5"/>
    <w:rsid w:val="00A62FD3"/>
    <w:rsid w:val="00A7653E"/>
    <w:rsid w:val="00AA5898"/>
    <w:rsid w:val="00AB2EF0"/>
    <w:rsid w:val="00AE6F22"/>
    <w:rsid w:val="00B21C38"/>
    <w:rsid w:val="00B26E90"/>
    <w:rsid w:val="00B50774"/>
    <w:rsid w:val="00B554DA"/>
    <w:rsid w:val="00B77691"/>
    <w:rsid w:val="00BB3F92"/>
    <w:rsid w:val="00BC5D05"/>
    <w:rsid w:val="00BE01E1"/>
    <w:rsid w:val="00C061FD"/>
    <w:rsid w:val="00C552B3"/>
    <w:rsid w:val="00C740BC"/>
    <w:rsid w:val="00C76276"/>
    <w:rsid w:val="00C86A35"/>
    <w:rsid w:val="00CC70A6"/>
    <w:rsid w:val="00CF217D"/>
    <w:rsid w:val="00CF2F75"/>
    <w:rsid w:val="00D536FF"/>
    <w:rsid w:val="00D976A2"/>
    <w:rsid w:val="00DB22D1"/>
    <w:rsid w:val="00DD4981"/>
    <w:rsid w:val="00DE2A20"/>
    <w:rsid w:val="00DF0DB7"/>
    <w:rsid w:val="00E92F31"/>
    <w:rsid w:val="00EF18EF"/>
    <w:rsid w:val="00F141C6"/>
    <w:rsid w:val="00F60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A87FD3"/>
  <w15:docId w15:val="{AEEB61CA-00E8-4C54-B556-CDF1A189A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Theme="minorHAnsi" w:eastAsiaTheme="minorHAnsi" w:hAnsiTheme="minorHAnsi" w:cstheme="minorBidi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qFormat/>
    <w:pPr>
      <w:spacing w:after="120"/>
    </w:pPr>
  </w:style>
  <w:style w:type="paragraph" w:styleId="CommentText">
    <w:name w:val="annotation text"/>
    <w:basedOn w:val="Normal"/>
    <w:link w:val="CommentTextCh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HTMLPreformatted">
    <w:name w:val="HTML Preformatted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SimSun" w:eastAsia="SimSun" w:hAnsi="SimSun" w:hint="eastAsia"/>
      <w:sz w:val="24"/>
      <w:szCs w:val="24"/>
      <w:lang w:val="en-US" w:eastAsia="zh-CN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99"/>
    <w:semiHidden/>
    <w:qFormat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CommentTextChar">
    <w:name w:val="Comment Text Char"/>
    <w:basedOn w:val="DefaultParagraphFont"/>
    <w:link w:val="CommentText"/>
    <w:uiPriority w:val="99"/>
    <w:qFormat/>
    <w:rPr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character" w:customStyle="1" w:styleId="cf01">
    <w:name w:val="cf01"/>
    <w:basedOn w:val="DefaultParagraphFont"/>
    <w:qFormat/>
    <w:rPr>
      <w:rFonts w:ascii="Segoe UI" w:hAnsi="Segoe UI" w:cs="Segoe UI" w:hint="default"/>
      <w:sz w:val="18"/>
      <w:szCs w:val="18"/>
    </w:rPr>
  </w:style>
  <w:style w:type="character" w:customStyle="1" w:styleId="MenoPendente1">
    <w:name w:val="Menção Pendente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C7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tab-span">
    <w:name w:val="apple-tab-span"/>
    <w:basedOn w:val="DefaultParagraphFont"/>
    <w:rsid w:val="00AC74B2"/>
  </w:style>
  <w:style w:type="paragraph" w:styleId="FootnoteText">
    <w:name w:val="footnote text"/>
    <w:basedOn w:val="Normal"/>
    <w:link w:val="FootnoteTextChar"/>
    <w:uiPriority w:val="99"/>
    <w:semiHidden/>
    <w:unhideWhenUsed/>
    <w:rsid w:val="00AB1A5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1A5C"/>
    <w:rPr>
      <w:rFonts w:asciiTheme="minorHAnsi" w:eastAsiaTheme="minorHAnsi" w:hAnsiTheme="minorHAnsi" w:cstheme="minorBid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AB1A5C"/>
    <w:rPr>
      <w:vertAlign w:val="superscript"/>
    </w:rPr>
  </w:style>
  <w:style w:type="paragraph" w:styleId="Revision">
    <w:name w:val="Revision"/>
    <w:hidden/>
    <w:uiPriority w:val="99"/>
    <w:unhideWhenUsed/>
    <w:rsid w:val="00CF1AA1"/>
    <w:rPr>
      <w:rFonts w:asciiTheme="minorHAnsi" w:eastAsiaTheme="minorHAnsi" w:hAnsiTheme="minorHAnsi" w:cstheme="minorBidi"/>
      <w:lang w:eastAsia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numbering" w:customStyle="1" w:styleId="CurrentList1">
    <w:name w:val="Current List1"/>
    <w:uiPriority w:val="99"/>
    <w:rsid w:val="00230CEA"/>
    <w:pPr>
      <w:numPr>
        <w:numId w:val="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C740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0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prof@mustedu.com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nome@student.mustedu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mustedu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ietr\Downloads\TEMPLATE%20REVISTA%20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98322DE7A56A143AC93404F687BA868" ma:contentTypeVersion="6" ma:contentTypeDescription="Crie um novo documento." ma:contentTypeScope="" ma:versionID="3b70c4b1c65fa53ba9b47871d044ee9d">
  <xsd:schema xmlns:xsd="http://www.w3.org/2001/XMLSchema" xmlns:xs="http://www.w3.org/2001/XMLSchema" xmlns:p="http://schemas.microsoft.com/office/2006/metadata/properties" xmlns:ns2="5f90597d-637b-4283-87d3-7a49124d931f" xmlns:ns3="89bc7e1c-ee91-42c6-a4c5-9c66fbdb848a" targetNamespace="http://schemas.microsoft.com/office/2006/metadata/properties" ma:root="true" ma:fieldsID="b1d4ac3f2c5b37e1509dc67cdeb5b2cd" ns2:_="" ns3:_="">
    <xsd:import namespace="5f90597d-637b-4283-87d3-7a49124d931f"/>
    <xsd:import namespace="89bc7e1c-ee91-42c6-a4c5-9c66fbdb84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0597d-637b-4283-87d3-7a49124d93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bc7e1c-ee91-42c6-a4c5-9c66fbdb84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gH0t53RMZ0l9o8FDcDVosMz12A==">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</go:docsCustomData>
</go:gDocsCustomXmlDataStorage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86C5A5-66FD-4DAB-B4F2-76249DDBC0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0597d-637b-4283-87d3-7a49124d931f"/>
    <ds:schemaRef ds:uri="89bc7e1c-ee91-42c6-a4c5-9c66fbdb84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EEFD3FD9-4769-4B58-BC27-E17EE30F47E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1C28017-33E3-4C39-A1E0-A5BE29748E8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F9DC2828-DAD1-41C2-B373-1FF21D6C7C2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REVISTA </Template>
  <TotalTime>5</TotalTime>
  <Pages>1</Pages>
  <Words>62</Words>
  <Characters>413</Characters>
  <Application>Microsoft Office Word</Application>
  <DocSecurity>0</DocSecurity>
  <Lines>18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Marcelo</dc:creator>
  <cp:lastModifiedBy>Alejandro Restrepo</cp:lastModifiedBy>
  <cp:revision>8</cp:revision>
  <dcterms:created xsi:type="dcterms:W3CDTF">2025-03-28T15:30:00Z</dcterms:created>
  <dcterms:modified xsi:type="dcterms:W3CDTF">2026-02-25T18:17:00Z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f2e2ebb64b3db2e201a310a47f9d05a576e935936a8fb68c170119df30e4dea7</vt:lpwstr>
  </property>
  <property fmtid="{D5CDD505-2E9C-101B-9397-08002B2CF9AE}" pid="3" name="KSOProductBuildVer">
    <vt:lpwstr>1046-12.2.0.13201</vt:lpwstr>
  </property>
  <property fmtid="{D5CDD505-2E9C-101B-9397-08002B2CF9AE}" pid="4" name="ICV">
    <vt:lpwstr>551B417345D74F82A19CEE73E5175EAB_12</vt:lpwstr>
  </property>
  <property fmtid="{D5CDD505-2E9C-101B-9397-08002B2CF9AE}" pid="5" name="ContentTypeId">
    <vt:lpwstr>0x010100198322DE7A56A143AC93404F687BA868</vt:lpwstr>
  </property>
</Properties>
</file>